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4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65"/>
        <w:gridCol w:w="1702"/>
        <w:gridCol w:w="164"/>
        <w:gridCol w:w="400"/>
        <w:gridCol w:w="6849"/>
        <w:gridCol w:w="71"/>
      </w:tblGrid>
      <w:tr w:rsidR="00F55AC6" w:rsidRPr="00055612" w14:paraId="11C81D85" w14:textId="77777777" w:rsidTr="00125E29">
        <w:trPr>
          <w:trHeight w:val="593"/>
        </w:trPr>
        <w:tc>
          <w:tcPr>
            <w:tcW w:w="1218" w:type="pct"/>
            <w:gridSpan w:val="3"/>
            <w:vAlign w:val="bottom"/>
          </w:tcPr>
          <w:p w14:paraId="282B665C" w14:textId="13447AC1" w:rsidR="000172E5" w:rsidRPr="00055612" w:rsidRDefault="000172E5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</w:p>
        </w:tc>
        <w:tc>
          <w:tcPr>
            <w:tcW w:w="3782" w:type="pct"/>
            <w:gridSpan w:val="4"/>
            <w:vAlign w:val="bottom"/>
          </w:tcPr>
          <w:p w14:paraId="240292D8" w14:textId="7AD7C2B9" w:rsidR="000172E5" w:rsidRPr="00055612" w:rsidRDefault="00D20D14" w:rsidP="00311D4F">
            <w:pPr>
              <w:rPr>
                <w:rFonts w:ascii="Novelty" w:hAnsi="Novelty"/>
                <w:noProof/>
              </w:rPr>
            </w:pPr>
            <w:sdt>
              <w:sdtPr>
                <w:rPr>
                  <w:rFonts w:ascii="Novelty" w:hAnsi="Novelty"/>
                  <w:noProof/>
                </w:rPr>
                <w:id w:val="40402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5612" w:rsidRPr="00055612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055612">
              <w:rPr>
                <w:rFonts w:ascii="Novelty" w:hAnsi="Novelty"/>
                <w:noProof/>
              </w:rPr>
              <w:t xml:space="preserve"> Madame           </w:t>
            </w:r>
            <w:sdt>
              <w:sdtPr>
                <w:rPr>
                  <w:rFonts w:ascii="Novelty" w:hAnsi="Novelty"/>
                  <w:noProof/>
                </w:rPr>
                <w:id w:val="-15105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55612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055612">
              <w:rPr>
                <w:rFonts w:ascii="Novelty" w:hAnsi="Novelty"/>
                <w:noProof/>
              </w:rPr>
              <w:t xml:space="preserve"> Monsieur</w:t>
            </w:r>
          </w:p>
        </w:tc>
      </w:tr>
      <w:tr w:rsidR="00F55AC6" w:rsidRPr="00055612" w14:paraId="5B53320E" w14:textId="77777777" w:rsidTr="00125E29">
        <w:trPr>
          <w:trHeight w:val="544"/>
        </w:trPr>
        <w:sdt>
          <w:sdtPr>
            <w:rPr>
              <w:rFonts w:ascii="Novelty" w:hAnsi="Novelty"/>
              <w:noProof/>
            </w:rPr>
            <w:id w:val="1621259925"/>
            <w:placeholder>
              <w:docPart w:val="EA8635202D5046BC9D3BC3F0AC34B901"/>
            </w:placeholder>
            <w:temporary/>
            <w:showingPlcHdr/>
            <w15:appearance w15:val="hidden"/>
          </w:sdtPr>
          <w:sdtContent>
            <w:tc>
              <w:tcPr>
                <w:tcW w:w="1301" w:type="pct"/>
                <w:gridSpan w:val="4"/>
                <w:vAlign w:val="bottom"/>
              </w:tcPr>
              <w:p w14:paraId="2DF803B6" w14:textId="137C6712" w:rsidR="00D20D14" w:rsidRPr="00055612" w:rsidRDefault="00D20D14" w:rsidP="00F55AC6">
                <w:pPr>
                  <w:pStyle w:val="Retraitnormal"/>
                  <w:ind w:left="-108"/>
                  <w:rPr>
                    <w:rFonts w:ascii="Novelty" w:hAnsi="Novelty"/>
                    <w:noProof/>
                  </w:rPr>
                </w:pPr>
                <w:r w:rsidRPr="00055612">
                  <w:rPr>
                    <w:rFonts w:ascii="Novelty" w:hAnsi="Novelty"/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99" w:type="pct"/>
            <w:gridSpan w:val="3"/>
            <w:tcBorders>
              <w:bottom w:val="single" w:sz="4" w:space="0" w:color="auto"/>
            </w:tcBorders>
            <w:vAlign w:val="bottom"/>
          </w:tcPr>
          <w:p w14:paraId="1EB3305D" w14:textId="77777777" w:rsidR="00D20D14" w:rsidRPr="00055612" w:rsidRDefault="00D20D14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125E29" w:rsidRPr="00055612" w14:paraId="2AA36B96" w14:textId="77777777" w:rsidTr="00125E29">
        <w:trPr>
          <w:trHeight w:val="556"/>
        </w:trPr>
        <w:sdt>
          <w:sdtPr>
            <w:rPr>
              <w:rFonts w:ascii="Novelty" w:hAnsi="Novelty"/>
              <w:noProof/>
            </w:rPr>
            <w:id w:val="-1470592894"/>
            <w:placeholder>
              <w:docPart w:val="A620737C3F4D498D8F2A388B59908AE3"/>
            </w:placeholder>
            <w:temporary/>
            <w:showingPlcHdr/>
            <w15:appearance w15:val="hidden"/>
          </w:sdtPr>
          <w:sdtContent>
            <w:tc>
              <w:tcPr>
                <w:tcW w:w="1301" w:type="pct"/>
                <w:gridSpan w:val="4"/>
                <w:vAlign w:val="bottom"/>
              </w:tcPr>
              <w:p w14:paraId="452141DF" w14:textId="77777777" w:rsidR="000172E5" w:rsidRPr="00055612" w:rsidRDefault="007147D7" w:rsidP="00F55AC6">
                <w:pPr>
                  <w:pStyle w:val="Retraitnormal"/>
                  <w:ind w:left="-108"/>
                  <w:rPr>
                    <w:rFonts w:ascii="Novelty" w:hAnsi="Novelty"/>
                    <w:noProof/>
                  </w:rPr>
                </w:pPr>
                <w:r w:rsidRPr="00055612">
                  <w:rPr>
                    <w:rFonts w:ascii="Novelty" w:hAnsi="Novelty"/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E8D796" w14:textId="77777777" w:rsidR="000172E5" w:rsidRPr="00055612" w:rsidRDefault="000172E5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44B2DAF0" w14:textId="77777777" w:rsidTr="00125E29">
        <w:trPr>
          <w:trHeight w:val="544"/>
        </w:trPr>
        <w:tc>
          <w:tcPr>
            <w:tcW w:w="1301" w:type="pct"/>
            <w:gridSpan w:val="4"/>
            <w:vAlign w:val="bottom"/>
          </w:tcPr>
          <w:p w14:paraId="020DE4F4" w14:textId="2C3A973A" w:rsidR="00055612" w:rsidRPr="00055612" w:rsidRDefault="00055612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Rue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150D79" w14:textId="77777777" w:rsidR="00055612" w:rsidRPr="00055612" w:rsidRDefault="00055612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40F2A8F3" w14:textId="77777777" w:rsidTr="00125E29">
        <w:trPr>
          <w:trHeight w:val="556"/>
        </w:trPr>
        <w:tc>
          <w:tcPr>
            <w:tcW w:w="1301" w:type="pct"/>
            <w:gridSpan w:val="4"/>
            <w:vAlign w:val="bottom"/>
          </w:tcPr>
          <w:p w14:paraId="47267510" w14:textId="48707386" w:rsidR="00055612" w:rsidRPr="00055612" w:rsidRDefault="00055612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NP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5C992" w14:textId="77777777" w:rsidR="00055612" w:rsidRPr="00055612" w:rsidRDefault="00055612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4B18CAFF" w14:textId="77777777" w:rsidTr="00125E29">
        <w:trPr>
          <w:trHeight w:val="544"/>
        </w:trPr>
        <w:tc>
          <w:tcPr>
            <w:tcW w:w="1301" w:type="pct"/>
            <w:gridSpan w:val="4"/>
            <w:vAlign w:val="bottom"/>
          </w:tcPr>
          <w:p w14:paraId="203A2680" w14:textId="709FB907" w:rsidR="00055612" w:rsidRPr="00055612" w:rsidRDefault="00055612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Localité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E3CC12" w14:textId="77777777" w:rsidR="00055612" w:rsidRPr="00055612" w:rsidRDefault="00055612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1306BF49" w14:textId="77777777" w:rsidTr="00125E29">
        <w:trPr>
          <w:trHeight w:val="544"/>
        </w:trPr>
        <w:tc>
          <w:tcPr>
            <w:tcW w:w="1301" w:type="pct"/>
            <w:gridSpan w:val="4"/>
            <w:vAlign w:val="bottom"/>
          </w:tcPr>
          <w:p w14:paraId="0740ECB4" w14:textId="27B5F868" w:rsidR="00055612" w:rsidRPr="00055612" w:rsidRDefault="00055612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Année de naissance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C57AD9" w14:textId="77777777" w:rsidR="00055612" w:rsidRPr="00055612" w:rsidRDefault="00055612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79396172" w14:textId="77777777" w:rsidTr="00125E29">
        <w:trPr>
          <w:trHeight w:val="556"/>
        </w:trPr>
        <w:tc>
          <w:tcPr>
            <w:tcW w:w="1301" w:type="pct"/>
            <w:gridSpan w:val="4"/>
            <w:vAlign w:val="bottom"/>
          </w:tcPr>
          <w:p w14:paraId="5A632804" w14:textId="5DD3EF88" w:rsidR="00055612" w:rsidRPr="00055612" w:rsidRDefault="00055612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Téléphone fixe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4355A4" w14:textId="77777777" w:rsidR="00055612" w:rsidRPr="00055612" w:rsidRDefault="00055612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38A030C2" w14:textId="77777777" w:rsidTr="00125E29">
        <w:trPr>
          <w:trHeight w:val="544"/>
        </w:trPr>
        <w:sdt>
          <w:sdtPr>
            <w:rPr>
              <w:rFonts w:ascii="Novelty" w:hAnsi="Novelty"/>
              <w:noProof/>
            </w:rPr>
            <w:id w:val="-1393880940"/>
            <w:placeholder>
              <w:docPart w:val="69924685E8734CE2980DE06766C9E063"/>
            </w:placeholder>
            <w:temporary/>
            <w:showingPlcHdr/>
            <w15:appearance w15:val="hidden"/>
          </w:sdtPr>
          <w:sdtContent>
            <w:tc>
              <w:tcPr>
                <w:tcW w:w="1301" w:type="pct"/>
                <w:gridSpan w:val="4"/>
                <w:vAlign w:val="bottom"/>
              </w:tcPr>
              <w:p w14:paraId="5881C095" w14:textId="20099E66" w:rsidR="00055612" w:rsidRPr="00055612" w:rsidRDefault="00055612" w:rsidP="00F55AC6">
                <w:pPr>
                  <w:pStyle w:val="Retraitnormal"/>
                  <w:ind w:left="-108"/>
                  <w:rPr>
                    <w:rFonts w:ascii="Novelty" w:hAnsi="Novelty"/>
                    <w:noProof/>
                  </w:rPr>
                </w:pPr>
                <w:r w:rsidRPr="00055612">
                  <w:rPr>
                    <w:rFonts w:ascii="Novelty" w:hAnsi="Novelty"/>
                    <w:noProof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C5F04B" w14:textId="77777777" w:rsidR="00055612" w:rsidRPr="00055612" w:rsidRDefault="00055612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125E29" w:rsidRPr="00055612" w14:paraId="53C138F4" w14:textId="77777777" w:rsidTr="00125E29">
        <w:trPr>
          <w:trHeight w:val="902"/>
        </w:trPr>
        <w:sdt>
          <w:sdtPr>
            <w:rPr>
              <w:rFonts w:ascii="Novelty" w:hAnsi="Novelty"/>
              <w:noProof/>
            </w:rPr>
            <w:id w:val="1334104394"/>
            <w:placeholder>
              <w:docPart w:val="59AB5ABE423A44CBBBA73A6CA3E7EF73"/>
            </w:placeholder>
            <w:temporary/>
            <w:showingPlcHdr/>
            <w15:appearance w15:val="hidden"/>
          </w:sdtPr>
          <w:sdtContent>
            <w:tc>
              <w:tcPr>
                <w:tcW w:w="1301" w:type="pct"/>
                <w:gridSpan w:val="4"/>
                <w:vAlign w:val="bottom"/>
              </w:tcPr>
              <w:p w14:paraId="295C4FC5" w14:textId="77777777" w:rsidR="000172E5" w:rsidRPr="00055612" w:rsidRDefault="007147D7" w:rsidP="00F55AC6">
                <w:pPr>
                  <w:pStyle w:val="Retraitnormal"/>
                  <w:ind w:left="-108"/>
                  <w:rPr>
                    <w:rFonts w:ascii="Novelty" w:hAnsi="Novelty"/>
                    <w:noProof/>
                  </w:rPr>
                </w:pPr>
                <w:r w:rsidRPr="00055612">
                  <w:rPr>
                    <w:rFonts w:ascii="Novelty" w:hAnsi="Novelty"/>
                    <w:noProof/>
                    <w:lang w:bidi="fr-FR"/>
                  </w:rPr>
                  <w:t xml:space="preserve">Adresse </w:t>
                </w:r>
                <w:r w:rsidR="00C6351C" w:rsidRPr="00055612">
                  <w:rPr>
                    <w:rFonts w:ascii="Novelty" w:hAnsi="Novelty"/>
                    <w:noProof/>
                    <w:lang w:bidi="fr-FR"/>
                  </w:rPr>
                  <w:br/>
                </w:r>
                <w:r w:rsidRPr="00055612">
                  <w:rPr>
                    <w:rFonts w:ascii="Novelty" w:hAnsi="Novelty"/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99" w:type="pct"/>
            <w:gridSpan w:val="3"/>
            <w:tcBorders>
              <w:bottom w:val="single" w:sz="4" w:space="0" w:color="auto"/>
            </w:tcBorders>
            <w:vAlign w:val="bottom"/>
          </w:tcPr>
          <w:p w14:paraId="556D0E0F" w14:textId="77777777" w:rsidR="000172E5" w:rsidRPr="00055612" w:rsidRDefault="000172E5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172E5" w:rsidRPr="00055612" w14:paraId="041DABE0" w14:textId="77777777" w:rsidTr="00125E29">
        <w:trPr>
          <w:trHeight w:val="55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6B2CADF" w14:textId="77777777" w:rsidR="000172E5" w:rsidRPr="00055612" w:rsidRDefault="000172E5" w:rsidP="00F55AC6">
            <w:pPr>
              <w:ind w:left="-108"/>
              <w:rPr>
                <w:rFonts w:ascii="Arial" w:hAnsi="Arial" w:cs="Arial"/>
                <w:b/>
                <w:noProof/>
                <w:sz w:val="8"/>
              </w:rPr>
            </w:pPr>
          </w:p>
        </w:tc>
      </w:tr>
      <w:tr w:rsidR="00F55AC6" w:rsidRPr="00055612" w14:paraId="2A0043B5" w14:textId="77777777" w:rsidTr="00125E29">
        <w:trPr>
          <w:gridAfter w:val="1"/>
          <w:wAfter w:w="36" w:type="pct"/>
          <w:trHeight w:val="927"/>
        </w:trPr>
        <w:tc>
          <w:tcPr>
            <w:tcW w:w="325" w:type="pct"/>
            <w:vAlign w:val="bottom"/>
          </w:tcPr>
          <w:p w14:paraId="2FC2CB72" w14:textId="52F4A948" w:rsidR="000172E5" w:rsidRPr="00055612" w:rsidRDefault="000172E5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</w:p>
        </w:tc>
        <w:tc>
          <w:tcPr>
            <w:tcW w:w="4639" w:type="pct"/>
            <w:gridSpan w:val="5"/>
            <w:vAlign w:val="bottom"/>
          </w:tcPr>
          <w:p w14:paraId="5F03A5E6" w14:textId="6FB6694F" w:rsidR="000172E5" w:rsidRPr="00055612" w:rsidRDefault="00055612" w:rsidP="00F55AC6">
            <w:pPr>
              <w:ind w:left="378" w:hanging="378"/>
              <w:rPr>
                <w:rFonts w:ascii="Arial" w:hAnsi="Arial" w:cs="Arial"/>
                <w:noProof/>
              </w:rPr>
            </w:pPr>
            <w:sdt>
              <w:sdtPr>
                <w:rPr>
                  <w:rFonts w:ascii="Arial" w:hAnsi="Arial" w:cs="Arial"/>
                  <w:noProof/>
                </w:rPr>
                <w:id w:val="-88255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5AC6">
                  <w:rPr>
                    <w:rFonts w:ascii="MS Gothic" w:eastAsia="MS Gothic" w:hAnsi="MS Gothic" w:cs="Arial" w:hint="eastAsia"/>
                    <w:noProof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</w:rPr>
              <w:t xml:space="preserve"> </w:t>
            </w:r>
            <w:r w:rsidRPr="00F55AC6">
              <w:rPr>
                <w:rFonts w:ascii="Novelty" w:hAnsi="Novelty" w:cs="Arial"/>
                <w:noProof/>
              </w:rPr>
              <w:t>Je suis déjà membre d’une société philatélique de la Fédération des Sociétés Philatéliques Suisse</w:t>
            </w:r>
          </w:p>
        </w:tc>
      </w:tr>
      <w:tr w:rsidR="00F55AC6" w:rsidRPr="00055612" w14:paraId="02272012" w14:textId="77777777" w:rsidTr="00125E29">
        <w:trPr>
          <w:gridAfter w:val="1"/>
          <w:wAfter w:w="36" w:type="pct"/>
          <w:trHeight w:val="544"/>
        </w:trPr>
        <w:tc>
          <w:tcPr>
            <w:tcW w:w="1503" w:type="pct"/>
            <w:gridSpan w:val="5"/>
            <w:vAlign w:val="bottom"/>
          </w:tcPr>
          <w:p w14:paraId="67323C23" w14:textId="36F4477F" w:rsidR="000172E5" w:rsidRPr="00055612" w:rsidRDefault="00055612" w:rsidP="00F55AC6">
            <w:pPr>
              <w:pStyle w:val="Retraitnormal"/>
              <w:ind w:left="-108" w:right="-142"/>
              <w:rPr>
                <w:rFonts w:ascii="Novelty" w:hAnsi="Novelty"/>
                <w:noProof/>
              </w:rPr>
            </w:pPr>
            <w:r w:rsidRPr="00055612">
              <w:rPr>
                <w:rFonts w:ascii="Novelty" w:hAnsi="Novelty"/>
                <w:noProof/>
              </w:rPr>
              <w:t>Si oui, la</w:t>
            </w:r>
            <w:r w:rsidR="00F55AC6">
              <w:rPr>
                <w:rFonts w:ascii="Novelty" w:hAnsi="Novelty"/>
                <w:noProof/>
              </w:rPr>
              <w:t>-</w:t>
            </w:r>
            <w:r w:rsidRPr="00055612">
              <w:rPr>
                <w:rFonts w:ascii="Novelty" w:hAnsi="Novelty"/>
                <w:noProof/>
              </w:rPr>
              <w:t xml:space="preserve"> ou lesquelles</w:t>
            </w:r>
          </w:p>
        </w:tc>
        <w:tc>
          <w:tcPr>
            <w:tcW w:w="3461" w:type="pct"/>
            <w:tcBorders>
              <w:bottom w:val="single" w:sz="4" w:space="0" w:color="auto"/>
            </w:tcBorders>
            <w:vAlign w:val="bottom"/>
          </w:tcPr>
          <w:p w14:paraId="0D39EC33" w14:textId="41E4B613" w:rsidR="000172E5" w:rsidRPr="00055612" w:rsidRDefault="000172E5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055612" w:rsidRPr="00055612" w14:paraId="2EA9464D" w14:textId="77777777" w:rsidTr="00125E29">
        <w:trPr>
          <w:gridAfter w:val="1"/>
          <w:wAfter w:w="36" w:type="pct"/>
          <w:trHeight w:val="1632"/>
        </w:trPr>
        <w:tc>
          <w:tcPr>
            <w:tcW w:w="4964" w:type="pct"/>
            <w:gridSpan w:val="6"/>
            <w:shd w:val="clear" w:color="auto" w:fill="auto"/>
            <w:vAlign w:val="bottom"/>
          </w:tcPr>
          <w:p w14:paraId="6281F538" w14:textId="2ECCC065" w:rsidR="00F55AC6" w:rsidRPr="00F55AC6" w:rsidRDefault="00055612" w:rsidP="00F55AC6">
            <w:pPr>
              <w:spacing w:before="240" w:after="120"/>
              <w:rPr>
                <w:rFonts w:ascii="Novelty" w:hAnsi="Novelty"/>
                <w:bCs/>
                <w:i/>
              </w:rPr>
            </w:pPr>
            <w:r w:rsidRPr="00055612">
              <w:rPr>
                <w:rFonts w:ascii="Novelty" w:hAnsi="Novelty"/>
                <w:bCs/>
              </w:rPr>
              <w:t xml:space="preserve">Actuellement la </w:t>
            </w:r>
            <w:r w:rsidRPr="00F55AC6">
              <w:rPr>
                <w:rFonts w:ascii="Novelty" w:hAnsi="Novelty"/>
                <w:b/>
              </w:rPr>
              <w:t>cotisation annuelle est de Fr. 70. --</w:t>
            </w:r>
            <w:r w:rsidRPr="00055612">
              <w:rPr>
                <w:rFonts w:ascii="Novelty" w:hAnsi="Novelty"/>
                <w:bCs/>
              </w:rPr>
              <w:t xml:space="preserve"> pour les membres et de </w:t>
            </w:r>
            <w:r w:rsidRPr="00F55AC6">
              <w:rPr>
                <w:rFonts w:ascii="Novelty" w:hAnsi="Novelty"/>
                <w:b/>
              </w:rPr>
              <w:t>Fr.</w:t>
            </w:r>
            <w:r w:rsidR="00F55AC6" w:rsidRPr="00F55AC6">
              <w:rPr>
                <w:rFonts w:ascii="Novelty" w:hAnsi="Novelty"/>
                <w:b/>
              </w:rPr>
              <w:t> </w:t>
            </w:r>
            <w:r w:rsidRPr="00F55AC6">
              <w:rPr>
                <w:rFonts w:ascii="Novelty" w:hAnsi="Novelty"/>
                <w:b/>
              </w:rPr>
              <w:t>50. --</w:t>
            </w:r>
            <w:r w:rsidRPr="00055612">
              <w:rPr>
                <w:rFonts w:ascii="Novelty" w:hAnsi="Novelty"/>
                <w:bCs/>
              </w:rPr>
              <w:t xml:space="preserve"> pour un membre de plusieurs sociétés affiliées à la FSPS</w:t>
            </w:r>
            <w:r>
              <w:rPr>
                <w:rFonts w:ascii="Novelty" w:hAnsi="Novelty"/>
                <w:bCs/>
              </w:rPr>
              <w:t>.</w:t>
            </w:r>
            <w:r w:rsidRPr="00055612">
              <w:rPr>
                <w:rFonts w:ascii="Novelty" w:hAnsi="Novelty"/>
                <w:bCs/>
              </w:rPr>
              <w:t xml:space="preserve"> Dans le prix de cette cotisation est compris l’abonnement au</w:t>
            </w:r>
            <w:r w:rsidRPr="00055612">
              <w:rPr>
                <w:rFonts w:ascii="Novelty" w:hAnsi="Novelty"/>
                <w:bCs/>
              </w:rPr>
              <w:t xml:space="preserve"> </w:t>
            </w:r>
            <w:r w:rsidRPr="00055612">
              <w:rPr>
                <w:rFonts w:ascii="Novelty" w:hAnsi="Novelty"/>
                <w:bCs/>
                <w:i/>
              </w:rPr>
              <w:t>« Journal</w:t>
            </w:r>
            <w:r w:rsidRPr="00055612">
              <w:rPr>
                <w:rFonts w:ascii="Novelty" w:hAnsi="Novelty"/>
                <w:bCs/>
                <w:i/>
              </w:rPr>
              <w:t xml:space="preserve"> philatélique </w:t>
            </w:r>
            <w:r w:rsidR="00F55AC6" w:rsidRPr="00055612">
              <w:rPr>
                <w:rFonts w:ascii="Novelty" w:hAnsi="Novelty"/>
                <w:bCs/>
                <w:i/>
              </w:rPr>
              <w:t>suisse »</w:t>
            </w:r>
            <w:r w:rsidRPr="00055612">
              <w:rPr>
                <w:rFonts w:ascii="Novelty" w:hAnsi="Novelty"/>
                <w:bCs/>
                <w:i/>
              </w:rPr>
              <w:t>.</w:t>
            </w:r>
          </w:p>
        </w:tc>
      </w:tr>
      <w:tr w:rsidR="00F55AC6" w:rsidRPr="00055612" w14:paraId="752ABADF" w14:textId="77777777" w:rsidTr="00125E29">
        <w:trPr>
          <w:trHeight w:val="1063"/>
        </w:trPr>
        <w:tc>
          <w:tcPr>
            <w:tcW w:w="358" w:type="pct"/>
            <w:gridSpan w:val="2"/>
            <w:vAlign w:val="bottom"/>
          </w:tcPr>
          <w:p w14:paraId="085BF128" w14:textId="77777777" w:rsidR="00F55AC6" w:rsidRPr="00055612" w:rsidRDefault="00F55AC6" w:rsidP="00C0620E">
            <w:pPr>
              <w:pStyle w:val="Retraitnormal"/>
              <w:ind w:left="-108"/>
              <w:rPr>
                <w:rFonts w:ascii="Novelty" w:hAnsi="Novelty"/>
                <w:noProof/>
              </w:rPr>
            </w:pPr>
          </w:p>
        </w:tc>
        <w:tc>
          <w:tcPr>
            <w:tcW w:w="4642" w:type="pct"/>
            <w:gridSpan w:val="5"/>
            <w:vAlign w:val="bottom"/>
          </w:tcPr>
          <w:p w14:paraId="421F19B1" w14:textId="7F850988" w:rsidR="00F55AC6" w:rsidRDefault="00F55AC6" w:rsidP="00F55AC6">
            <w:pPr>
              <w:spacing w:before="0"/>
              <w:rPr>
                <w:rFonts w:ascii="Novelty" w:hAnsi="Novelty" w:cs="Arial"/>
                <w:noProof/>
              </w:rPr>
            </w:pPr>
            <w:sdt>
              <w:sdtPr>
                <w:rPr>
                  <w:rFonts w:ascii="Arial" w:hAnsi="Arial" w:cs="Arial"/>
                  <w:noProof/>
                </w:rPr>
                <w:id w:val="-56541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noProof/>
                  </w:rPr>
                  <w:t>☐</w:t>
                </w:r>
              </w:sdtContent>
            </w:sdt>
            <w:r>
              <w:rPr>
                <w:rFonts w:ascii="Arial" w:hAnsi="Arial" w:cs="Arial"/>
                <w:noProof/>
              </w:rPr>
              <w:t xml:space="preserve"> </w:t>
            </w:r>
            <w:r w:rsidRPr="00F55AC6">
              <w:rPr>
                <w:rFonts w:ascii="Novelty" w:hAnsi="Novelty" w:cs="Arial"/>
                <w:noProof/>
              </w:rPr>
              <w:t xml:space="preserve">Pour </w:t>
            </w:r>
            <w:r>
              <w:rPr>
                <w:rFonts w:ascii="Novelty" w:hAnsi="Novelty" w:cs="Arial"/>
                <w:noProof/>
              </w:rPr>
              <w:t>24</w:t>
            </w:r>
            <w:r w:rsidRPr="00F55AC6">
              <w:rPr>
                <w:rFonts w:ascii="Novelty" w:hAnsi="Novelty" w:cs="Arial"/>
                <w:noProof/>
              </w:rPr>
              <w:t xml:space="preserve"> francs de plus, je </w:t>
            </w:r>
            <w:r w:rsidR="00125E29">
              <w:rPr>
                <w:rFonts w:ascii="Novelty" w:hAnsi="Novelty" w:cs="Arial"/>
                <w:noProof/>
              </w:rPr>
              <w:t xml:space="preserve">m’abonne au </w:t>
            </w:r>
            <w:r w:rsidRPr="00F55AC6">
              <w:rPr>
                <w:rFonts w:ascii="Novelty" w:hAnsi="Novelty" w:cs="Arial"/>
                <w:noProof/>
              </w:rPr>
              <w:t>bulletin trimestriel</w:t>
            </w:r>
          </w:p>
          <w:p w14:paraId="4A3F303F" w14:textId="5317DE11" w:rsidR="00F55AC6" w:rsidRPr="00F55AC6" w:rsidRDefault="00F55AC6" w:rsidP="00125E29">
            <w:pPr>
              <w:spacing w:before="0"/>
              <w:ind w:left="388"/>
              <w:rPr>
                <w:rFonts w:ascii="Novelty" w:hAnsi="Novelty" w:cs="Arial"/>
                <w:noProof/>
              </w:rPr>
            </w:pPr>
            <w:r w:rsidRPr="00F55AC6">
              <w:rPr>
                <w:rFonts w:ascii="Novelty" w:hAnsi="Novelty" w:cs="Arial"/>
                <w:noProof/>
              </w:rPr>
              <w:t xml:space="preserve">« Rhône philatélie » (abonnement normal : 26 francs), entièrement rédigé en français.  </w:t>
            </w:r>
          </w:p>
        </w:tc>
      </w:tr>
      <w:tr w:rsidR="00125E29" w:rsidRPr="00055612" w14:paraId="79E6F2C7" w14:textId="77777777" w:rsidTr="00125E29">
        <w:trPr>
          <w:trHeight w:val="890"/>
        </w:trPr>
        <w:tc>
          <w:tcPr>
            <w:tcW w:w="1301" w:type="pct"/>
            <w:gridSpan w:val="4"/>
            <w:vAlign w:val="bottom"/>
          </w:tcPr>
          <w:p w14:paraId="2EFAD376" w14:textId="79AEAFF8" w:rsidR="000172E5" w:rsidRPr="00055612" w:rsidRDefault="00F55AC6" w:rsidP="00F55AC6">
            <w:pPr>
              <w:pStyle w:val="Retraitnormal"/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Lieu et date</w:t>
            </w:r>
          </w:p>
        </w:tc>
        <w:tc>
          <w:tcPr>
            <w:tcW w:w="3699" w:type="pct"/>
            <w:gridSpan w:val="3"/>
            <w:tcBorders>
              <w:bottom w:val="single" w:sz="4" w:space="0" w:color="auto"/>
            </w:tcBorders>
            <w:vAlign w:val="bottom"/>
          </w:tcPr>
          <w:p w14:paraId="678F2763" w14:textId="77777777" w:rsidR="000172E5" w:rsidRPr="00055612" w:rsidRDefault="000172E5" w:rsidP="00311D4F">
            <w:pPr>
              <w:rPr>
                <w:rFonts w:ascii="Arial" w:hAnsi="Arial" w:cs="Arial"/>
                <w:noProof/>
              </w:rPr>
            </w:pPr>
          </w:p>
        </w:tc>
      </w:tr>
      <w:tr w:rsidR="00125E29" w:rsidRPr="00055612" w14:paraId="31D47240" w14:textId="77777777" w:rsidTr="00125E29">
        <w:trPr>
          <w:trHeight w:val="308"/>
        </w:trPr>
        <w:tc>
          <w:tcPr>
            <w:tcW w:w="1301" w:type="pct"/>
            <w:gridSpan w:val="4"/>
            <w:vAlign w:val="bottom"/>
          </w:tcPr>
          <w:p w14:paraId="2BFCB920" w14:textId="77777777" w:rsidR="000172E5" w:rsidRPr="00055612" w:rsidRDefault="000172E5" w:rsidP="00F55AC6">
            <w:pPr>
              <w:ind w:left="-108"/>
              <w:rPr>
                <w:rFonts w:ascii="Novelty" w:hAnsi="Novelty"/>
                <w:b/>
                <w:noProof/>
                <w:sz w:val="8"/>
              </w:rPr>
            </w:pPr>
          </w:p>
        </w:tc>
        <w:tc>
          <w:tcPr>
            <w:tcW w:w="3699" w:type="pct"/>
            <w:gridSpan w:val="3"/>
            <w:vAlign w:val="bottom"/>
          </w:tcPr>
          <w:p w14:paraId="1956CBC8" w14:textId="77777777" w:rsidR="000172E5" w:rsidRPr="00055612" w:rsidRDefault="000172E5" w:rsidP="006145D8">
            <w:pPr>
              <w:rPr>
                <w:rFonts w:ascii="Arial" w:hAnsi="Arial" w:cs="Arial"/>
                <w:b/>
                <w:noProof/>
                <w:sz w:val="8"/>
              </w:rPr>
            </w:pPr>
          </w:p>
        </w:tc>
      </w:tr>
      <w:tr w:rsidR="00125E29" w:rsidRPr="00055612" w14:paraId="615DA686" w14:textId="77777777" w:rsidTr="00125E29">
        <w:trPr>
          <w:trHeight w:val="544"/>
        </w:trPr>
        <w:tc>
          <w:tcPr>
            <w:tcW w:w="1301" w:type="pct"/>
            <w:gridSpan w:val="4"/>
            <w:vAlign w:val="bottom"/>
          </w:tcPr>
          <w:p w14:paraId="3E2FDCBD" w14:textId="3EB5D49C" w:rsidR="000172E5" w:rsidRPr="00055612" w:rsidRDefault="00F55AC6" w:rsidP="00F55AC6">
            <w:pPr>
              <w:ind w:left="-108"/>
              <w:rPr>
                <w:rFonts w:ascii="Novelty" w:hAnsi="Novelty"/>
                <w:noProof/>
              </w:rPr>
            </w:pPr>
            <w:r>
              <w:rPr>
                <w:rFonts w:ascii="Novelty" w:hAnsi="Novelty"/>
                <w:noProof/>
              </w:rPr>
              <w:t>Signature</w:t>
            </w:r>
          </w:p>
        </w:tc>
        <w:tc>
          <w:tcPr>
            <w:tcW w:w="3699" w:type="pct"/>
            <w:gridSpan w:val="3"/>
            <w:tcBorders>
              <w:bottom w:val="single" w:sz="4" w:space="0" w:color="auto"/>
            </w:tcBorders>
            <w:vAlign w:val="bottom"/>
          </w:tcPr>
          <w:p w14:paraId="4D34102F" w14:textId="77777777" w:rsidR="000172E5" w:rsidRPr="00055612" w:rsidRDefault="000172E5" w:rsidP="00637200">
            <w:pPr>
              <w:rPr>
                <w:rFonts w:ascii="Novelty" w:hAnsi="Novelty"/>
                <w:noProof/>
              </w:rPr>
            </w:pPr>
          </w:p>
        </w:tc>
      </w:tr>
    </w:tbl>
    <w:p w14:paraId="60CA5F82" w14:textId="32E4E3D6" w:rsidR="000172E5" w:rsidRPr="00055612" w:rsidRDefault="006D605E" w:rsidP="006D605E">
      <w:pPr>
        <w:tabs>
          <w:tab w:val="left" w:pos="6492"/>
        </w:tabs>
        <w:rPr>
          <w:rFonts w:ascii="Novelty" w:hAnsi="Novelty"/>
          <w:noProof/>
        </w:rPr>
      </w:pPr>
      <w:r>
        <w:rPr>
          <w:rFonts w:ascii="Novelty" w:hAnsi="Novelty"/>
          <w:noProof/>
        </w:rPr>
        <w:tab/>
      </w:r>
    </w:p>
    <w:sectPr w:rsidR="000172E5" w:rsidRPr="00055612" w:rsidSect="000C41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E68C3" w14:textId="77777777" w:rsidR="000C41BD" w:rsidRDefault="000C41BD" w:rsidP="000172E5">
      <w:pPr>
        <w:spacing w:after="0" w:line="240" w:lineRule="auto"/>
      </w:pPr>
      <w:r>
        <w:separator/>
      </w:r>
    </w:p>
  </w:endnote>
  <w:endnote w:type="continuationSeparator" w:id="0">
    <w:p w14:paraId="7B47C2E8" w14:textId="77777777" w:rsidR="000C41BD" w:rsidRDefault="000C41B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84BA04-6F3F-431C-AE2C-62A9F626334D}"/>
    <w:embedBold r:id="rId2" w:fontKey="{B6CB2C48-3BBA-4194-BE8F-EE7FB26BAD67}"/>
    <w:embedItalic r:id="rId3" w:fontKey="{BF92079D-D5EF-44CC-9554-CF010DB24A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172F661-C337-43BF-BD02-494F1C0150E2}"/>
    <w:embedBold r:id="rId5" w:fontKey="{E3695375-F47A-4102-B472-31EA9DE0292B}"/>
    <w:embedItalic r:id="rId6" w:fontKey="{9820B8BB-C029-4CAE-AC98-0F041C6C143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240A611-AD7C-4650-A81A-15F5152231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ADA3D53-D1C2-4DFD-8109-350E91920F52}"/>
  </w:font>
  <w:font w:name="Novelty">
    <w:panose1 w:val="02020600000000020000"/>
    <w:charset w:val="00"/>
    <w:family w:val="roman"/>
    <w:pitch w:val="variable"/>
    <w:sig w:usb0="00000003" w:usb1="00000000" w:usb2="00000000" w:usb3="00000000" w:csb0="00000001" w:csb1="00000000"/>
    <w:embedRegular r:id="rId9" w:fontKey="{C02DC0E7-6125-47B4-88F2-DFF449C33E34}"/>
    <w:embedBold r:id="rId10" w:fontKey="{95109988-0A63-401B-9282-196B0DB73A1A}"/>
    <w:embedItalic r:id="rId11" w:fontKey="{51B0543E-1398-449E-958A-2D8DA2D6031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02B98B10-CFA2-4D87-86FB-A68CE5E8B1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0700F1FA-73BE-4AEA-AFB9-924848D62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7424" w14:textId="77777777" w:rsidR="006D605E" w:rsidRDefault="006D60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F662" w14:textId="77777777" w:rsidR="00125E29" w:rsidRPr="00125E29" w:rsidRDefault="00125E29" w:rsidP="00125E29">
    <w:pPr>
      <w:spacing w:before="0" w:after="0"/>
      <w:rPr>
        <w:sz w:val="2"/>
        <w:szCs w:val="2"/>
      </w:rPr>
    </w:pPr>
  </w:p>
  <w:tbl>
    <w:tblPr>
      <w:tblW w:w="10206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364"/>
      <w:gridCol w:w="1842"/>
    </w:tblGrid>
    <w:tr w:rsidR="00311D4F" w:rsidRPr="00311D4F" w14:paraId="535F743B" w14:textId="77777777" w:rsidTr="006D605E">
      <w:tc>
        <w:tcPr>
          <w:tcW w:w="8364" w:type="dxa"/>
          <w:vAlign w:val="center"/>
        </w:tcPr>
        <w:p w14:paraId="2C280CAB" w14:textId="130E9083" w:rsidR="00F55AC6" w:rsidRPr="00125E29" w:rsidRDefault="00F55AC6" w:rsidP="00125E29">
          <w:pPr>
            <w:pStyle w:val="Pieddepage"/>
            <w:tabs>
              <w:tab w:val="clear" w:pos="4680"/>
              <w:tab w:val="clear" w:pos="9810"/>
            </w:tabs>
            <w:spacing w:before="0"/>
            <w:ind w:left="-108" w:right="-897"/>
            <w:rPr>
              <w:sz w:val="22"/>
              <w:szCs w:val="32"/>
            </w:rPr>
          </w:pPr>
          <w:r w:rsidRPr="00F55AC6">
            <w:rPr>
              <w:sz w:val="20"/>
              <w:szCs w:val="28"/>
            </w:rPr>
            <w:t xml:space="preserve">Bulletin à retourner à :      </w:t>
          </w:r>
          <w:r w:rsidR="00125E29" w:rsidRPr="00125E29">
            <w:rPr>
              <w:rFonts w:ascii="Arial" w:hAnsi="Arial" w:cs="Arial"/>
              <w:sz w:val="24"/>
              <w:szCs w:val="36"/>
            </w:rPr>
            <w:t>Club philatélique de Delémont et environs</w:t>
          </w:r>
        </w:p>
        <w:p w14:paraId="5D4CBD19" w14:textId="77777777" w:rsidR="00F55AC6" w:rsidRPr="00125E29" w:rsidRDefault="00F55AC6" w:rsidP="00125E29">
          <w:pPr>
            <w:pStyle w:val="Pieddepage"/>
            <w:tabs>
              <w:tab w:val="clear" w:pos="9810"/>
            </w:tabs>
            <w:spacing w:before="0"/>
            <w:ind w:left="2019" w:right="-897"/>
            <w:rPr>
              <w:rFonts w:ascii="Arial" w:hAnsi="Arial" w:cs="Arial"/>
              <w:sz w:val="24"/>
              <w:szCs w:val="36"/>
            </w:rPr>
          </w:pPr>
          <w:r w:rsidRPr="00125E29">
            <w:rPr>
              <w:rFonts w:ascii="Arial" w:hAnsi="Arial" w:cs="Arial"/>
              <w:sz w:val="24"/>
              <w:szCs w:val="36"/>
            </w:rPr>
            <w:t>Rue du Pont-Neuf 4</w:t>
          </w:r>
        </w:p>
        <w:p w14:paraId="7BF471AC" w14:textId="2EDABA10" w:rsidR="00311D4F" w:rsidRPr="00311D4F" w:rsidRDefault="00F55AC6" w:rsidP="00125E29">
          <w:pPr>
            <w:pStyle w:val="Pieddepage"/>
            <w:tabs>
              <w:tab w:val="clear" w:pos="9810"/>
            </w:tabs>
            <w:spacing w:before="0"/>
            <w:ind w:left="2019" w:right="-897"/>
          </w:pPr>
          <w:r w:rsidRPr="00125E29">
            <w:rPr>
              <w:rFonts w:ascii="Arial" w:hAnsi="Arial" w:cs="Arial"/>
              <w:sz w:val="24"/>
              <w:szCs w:val="36"/>
            </w:rPr>
            <w:t>2800 Delémont</w:t>
          </w:r>
          <w:r w:rsidR="006D605E">
            <w:rPr>
              <w:rFonts w:ascii="Arial" w:hAnsi="Arial" w:cs="Arial"/>
              <w:sz w:val="24"/>
              <w:szCs w:val="36"/>
            </w:rPr>
            <w:t xml:space="preserve">                    ou à       secretariat@cpde.ch</w:t>
          </w:r>
        </w:p>
      </w:tc>
      <w:tc>
        <w:tcPr>
          <w:tcW w:w="1842" w:type="dxa"/>
          <w:vAlign w:val="center"/>
        </w:tcPr>
        <w:p w14:paraId="6BB9D64F" w14:textId="4F93580A" w:rsidR="00311D4F" w:rsidRPr="00311D4F" w:rsidRDefault="00311D4F" w:rsidP="00125E29">
          <w:pPr>
            <w:pStyle w:val="Pieddepage"/>
            <w:tabs>
              <w:tab w:val="clear" w:pos="9810"/>
            </w:tabs>
            <w:spacing w:before="0"/>
            <w:ind w:right="-897"/>
            <w:jc w:val="right"/>
          </w:pPr>
        </w:p>
      </w:tc>
    </w:tr>
  </w:tbl>
  <w:p w14:paraId="0FFAEC0E" w14:textId="36120420" w:rsidR="006145D8" w:rsidRDefault="006145D8" w:rsidP="00125E29">
    <w:pPr>
      <w:pStyle w:val="Pieddepage"/>
      <w:tabs>
        <w:tab w:val="clear" w:pos="9810"/>
      </w:tabs>
      <w:ind w:right="-89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2153" w14:textId="77777777" w:rsidR="006D605E" w:rsidRDefault="006D60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CA5A7" w14:textId="77777777" w:rsidR="000C41BD" w:rsidRDefault="000C41BD" w:rsidP="000172E5">
      <w:pPr>
        <w:spacing w:after="0" w:line="240" w:lineRule="auto"/>
      </w:pPr>
      <w:r>
        <w:separator/>
      </w:r>
    </w:p>
  </w:footnote>
  <w:footnote w:type="continuationSeparator" w:id="0">
    <w:p w14:paraId="425874ED" w14:textId="77777777" w:rsidR="000C41BD" w:rsidRDefault="000C41B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67B0" w14:textId="77777777" w:rsidR="006D605E" w:rsidRDefault="006D605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solid" w:color="auto" w:fill="auto"/>
      <w:tblLook w:val="04A0" w:firstRow="1" w:lastRow="0" w:firstColumn="1" w:lastColumn="0" w:noHBand="0" w:noVBand="1"/>
    </w:tblPr>
    <w:tblGrid>
      <w:gridCol w:w="1343"/>
      <w:gridCol w:w="6454"/>
    </w:tblGrid>
    <w:tr w:rsidR="00B337A2" w:rsidRPr="00637200" w14:paraId="072E7E6F" w14:textId="77777777" w:rsidTr="00055612">
      <w:trPr>
        <w:trHeight w:val="990"/>
      </w:trPr>
      <w:tc>
        <w:tcPr>
          <w:tcW w:w="1343" w:type="dxa"/>
          <w:shd w:val="solid" w:color="auto" w:fill="auto"/>
          <w:vAlign w:val="center"/>
        </w:tcPr>
        <w:p w14:paraId="0BABBA42" w14:textId="23CC53FC" w:rsidR="00B337A2" w:rsidRPr="00637200" w:rsidRDefault="00055612" w:rsidP="00637200">
          <w:pPr>
            <w:pStyle w:val="En-tte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6C5F118" wp14:editId="72E5A4CF">
                <wp:simplePos x="0" y="0"/>
                <wp:positionH relativeFrom="column">
                  <wp:posOffset>4884420</wp:posOffset>
                </wp:positionH>
                <wp:positionV relativeFrom="paragraph">
                  <wp:posOffset>30480</wp:posOffset>
                </wp:positionV>
                <wp:extent cx="1388745" cy="772160"/>
                <wp:effectExtent l="0" t="0" r="1905" b="8890"/>
                <wp:wrapNone/>
                <wp:docPr id="1900338842" name="Image 1" descr="Une image contenant texte, Police, Graphique,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1251027" name="Image 1" descr="Une image contenant texte, Police, Graphique, logo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745" cy="772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337A2" w:rsidRPr="00637200">
            <w:rPr>
              <w:noProof/>
              <w:lang w:bidi="fr-FR"/>
            </w:rPr>
            <w:drawing>
              <wp:inline distT="0" distB="0" distL="0" distR="0" wp14:anchorId="1803539C" wp14:editId="40079961">
                <wp:extent cx="640080" cy="640080"/>
                <wp:effectExtent l="0" t="0" r="0" b="0"/>
                <wp:docPr id="1967690603" name="Graphisme 5" descr="Utilisateu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Novelty" w:hAnsi="Novelty"/>
            <w:color w:val="92D050"/>
            <w:sz w:val="48"/>
            <w:szCs w:val="28"/>
            <w14:textOutline w14:w="3175" w14:cap="rnd" w14:cmpd="sng" w14:algn="ctr">
              <w14:solidFill>
                <w14:schemeClr w14:val="tx1"/>
              </w14:solidFill>
              <w14:prstDash w14:val="solid"/>
              <w14:bevel/>
            </w14:textOutline>
          </w:rPr>
          <w:id w:val="1035071668"/>
          <w:placeholder>
            <w:docPart w:val="1CB0BC91BA6740898CCA0C58F82D885F"/>
          </w:placeholder>
          <w:temporary/>
          <w:showingPlcHdr/>
          <w15:appearance w15:val="hidden"/>
        </w:sdtPr>
        <w:sdtContent>
          <w:tc>
            <w:tcPr>
              <w:tcW w:w="6454" w:type="dxa"/>
              <w:shd w:val="solid" w:color="auto" w:fill="auto"/>
              <w:vAlign w:val="center"/>
            </w:tcPr>
            <w:p w14:paraId="561538BD" w14:textId="7E4CBCEE" w:rsidR="00B337A2" w:rsidRPr="005C09A0" w:rsidRDefault="006145D8" w:rsidP="00637200">
              <w:pPr>
                <w:pStyle w:val="En-tte"/>
                <w:rPr>
                  <w:rFonts w:ascii="Novelty" w:hAnsi="Novelty"/>
                </w:rPr>
              </w:pPr>
              <w:r w:rsidRPr="00F55AC6">
                <w:rPr>
                  <w:rFonts w:ascii="Novelty" w:hAnsi="Novelty"/>
                  <w:color w:val="92D050"/>
                  <w:sz w:val="48"/>
                  <w:szCs w:val="28"/>
                  <w:lang w:bidi="fr-FR"/>
                  <w14:textOutline w14:w="317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</w:rPr>
                <w:t>Formulaire d’adhésion</w:t>
              </w:r>
            </w:p>
          </w:tc>
        </w:sdtContent>
      </w:sdt>
    </w:tr>
  </w:tbl>
  <w:p w14:paraId="1DB51EA6" w14:textId="74DB800C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5B3A8" w14:textId="77777777" w:rsidR="006D605E" w:rsidRDefault="006D60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99160210">
    <w:abstractNumId w:val="11"/>
  </w:num>
  <w:num w:numId="2" w16cid:durableId="1956515944">
    <w:abstractNumId w:val="7"/>
  </w:num>
  <w:num w:numId="3" w16cid:durableId="995917034">
    <w:abstractNumId w:val="15"/>
  </w:num>
  <w:num w:numId="4" w16cid:durableId="1674801522">
    <w:abstractNumId w:val="12"/>
  </w:num>
  <w:num w:numId="5" w16cid:durableId="660305871">
    <w:abstractNumId w:val="13"/>
  </w:num>
  <w:num w:numId="6" w16cid:durableId="2068530543">
    <w:abstractNumId w:val="19"/>
  </w:num>
  <w:num w:numId="7" w16cid:durableId="626350776">
    <w:abstractNumId w:val="6"/>
  </w:num>
  <w:num w:numId="8" w16cid:durableId="350685020">
    <w:abstractNumId w:val="10"/>
  </w:num>
  <w:num w:numId="9" w16cid:durableId="1578514824">
    <w:abstractNumId w:val="17"/>
  </w:num>
  <w:num w:numId="10" w16cid:durableId="1254894202">
    <w:abstractNumId w:val="1"/>
  </w:num>
  <w:num w:numId="11" w16cid:durableId="1177504894">
    <w:abstractNumId w:val="5"/>
  </w:num>
  <w:num w:numId="12" w16cid:durableId="29113018">
    <w:abstractNumId w:val="0"/>
  </w:num>
  <w:num w:numId="13" w16cid:durableId="1132361831">
    <w:abstractNumId w:val="2"/>
  </w:num>
  <w:num w:numId="14" w16cid:durableId="1781221688">
    <w:abstractNumId w:val="9"/>
  </w:num>
  <w:num w:numId="15" w16cid:durableId="714357151">
    <w:abstractNumId w:val="8"/>
  </w:num>
  <w:num w:numId="16" w16cid:durableId="2077123890">
    <w:abstractNumId w:val="16"/>
  </w:num>
  <w:num w:numId="17" w16cid:durableId="1166550418">
    <w:abstractNumId w:val="3"/>
  </w:num>
  <w:num w:numId="18" w16cid:durableId="6905402">
    <w:abstractNumId w:val="21"/>
  </w:num>
  <w:num w:numId="19" w16cid:durableId="1517037993">
    <w:abstractNumId w:val="18"/>
  </w:num>
  <w:num w:numId="20" w16cid:durableId="305086603">
    <w:abstractNumId w:val="14"/>
  </w:num>
  <w:num w:numId="21" w16cid:durableId="2077386801">
    <w:abstractNumId w:val="20"/>
  </w:num>
  <w:num w:numId="22" w16cid:durableId="90514645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A0"/>
    <w:rsid w:val="000172E5"/>
    <w:rsid w:val="00052382"/>
    <w:rsid w:val="00055612"/>
    <w:rsid w:val="0006568A"/>
    <w:rsid w:val="00076F0F"/>
    <w:rsid w:val="00084253"/>
    <w:rsid w:val="000C41BD"/>
    <w:rsid w:val="000D1F49"/>
    <w:rsid w:val="00125E29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87D2D"/>
    <w:rsid w:val="00495526"/>
    <w:rsid w:val="004D5D62"/>
    <w:rsid w:val="00502E9C"/>
    <w:rsid w:val="005112D0"/>
    <w:rsid w:val="00577E06"/>
    <w:rsid w:val="00583334"/>
    <w:rsid w:val="005A3BF7"/>
    <w:rsid w:val="005C09A0"/>
    <w:rsid w:val="005F2035"/>
    <w:rsid w:val="005F7990"/>
    <w:rsid w:val="006145D8"/>
    <w:rsid w:val="00637200"/>
    <w:rsid w:val="0063739C"/>
    <w:rsid w:val="006D605E"/>
    <w:rsid w:val="007147D7"/>
    <w:rsid w:val="00770F25"/>
    <w:rsid w:val="007A35A8"/>
    <w:rsid w:val="007B0A85"/>
    <w:rsid w:val="007C6A52"/>
    <w:rsid w:val="0082043E"/>
    <w:rsid w:val="00846B76"/>
    <w:rsid w:val="0086797B"/>
    <w:rsid w:val="00873293"/>
    <w:rsid w:val="008E203A"/>
    <w:rsid w:val="0091229C"/>
    <w:rsid w:val="00940E73"/>
    <w:rsid w:val="0098597D"/>
    <w:rsid w:val="009F619A"/>
    <w:rsid w:val="009F6DDE"/>
    <w:rsid w:val="00A148E7"/>
    <w:rsid w:val="00A370A8"/>
    <w:rsid w:val="00A9433E"/>
    <w:rsid w:val="00B337A2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20D14"/>
    <w:rsid w:val="00DB3FAD"/>
    <w:rsid w:val="00DC71EC"/>
    <w:rsid w:val="00E61C09"/>
    <w:rsid w:val="00EB3B58"/>
    <w:rsid w:val="00EC7359"/>
    <w:rsid w:val="00EE3054"/>
    <w:rsid w:val="00F00606"/>
    <w:rsid w:val="00F01256"/>
    <w:rsid w:val="00F55AC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E9063D"/>
  <w15:chartTrackingRefBased/>
  <w15:docId w15:val="{B5247473-57F7-4AEC-BD93-6EFA030F3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.DESKTOP-76BQ9D1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B0BC91BA6740898CCA0C58F82D88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9705D2-F839-4E43-BF81-A03969CFE86D}"/>
      </w:docPartPr>
      <w:docPartBody>
        <w:p w:rsidR="00CF3FE3" w:rsidRDefault="00000000">
          <w:pPr>
            <w:pStyle w:val="1CB0BC91BA6740898CCA0C58F82D885F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  <w:docPart>
      <w:docPartPr>
        <w:name w:val="A620737C3F4D498D8F2A388B59908A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434A33-3420-4A69-90C0-E58FF9B56740}"/>
      </w:docPartPr>
      <w:docPartBody>
        <w:p w:rsidR="00CF3FE3" w:rsidRDefault="00000000">
          <w:pPr>
            <w:pStyle w:val="A620737C3F4D498D8F2A388B59908AE3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59AB5ABE423A44CBBBA73A6CA3E7EF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B9A876-BA05-4EDE-A092-E7954767B2A9}"/>
      </w:docPartPr>
      <w:docPartBody>
        <w:p w:rsidR="00CF3FE3" w:rsidRDefault="00000000">
          <w:pPr>
            <w:pStyle w:val="59AB5ABE423A44CBBBA73A6CA3E7EF73"/>
          </w:pPr>
          <w:r w:rsidRPr="00637200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37200">
            <w:rPr>
              <w:noProof/>
              <w:lang w:bidi="fr-FR"/>
            </w:rPr>
            <w:t>e-mail</w:t>
          </w:r>
        </w:p>
      </w:docPartBody>
    </w:docPart>
    <w:docPart>
      <w:docPartPr>
        <w:name w:val="EA8635202D5046BC9D3BC3F0AC34B9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92CED0-2AD1-4F4B-B801-059F9D1F0C82}"/>
      </w:docPartPr>
      <w:docPartBody>
        <w:p w:rsidR="00000000" w:rsidRDefault="00CF3FE3" w:rsidP="00CF3FE3">
          <w:pPr>
            <w:pStyle w:val="EA8635202D5046BC9D3BC3F0AC34B901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69924685E8734CE2980DE06766C9E0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4B4F43-9E08-4A00-A2F8-0263478EC549}"/>
      </w:docPartPr>
      <w:docPartBody>
        <w:p w:rsidR="00000000" w:rsidRDefault="00CF3FE3" w:rsidP="00CF3FE3">
          <w:pPr>
            <w:pStyle w:val="69924685E8734CE2980DE06766C9E063"/>
          </w:pPr>
          <w:r w:rsidRPr="00637200">
            <w:rPr>
              <w:noProof/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velty">
    <w:panose1 w:val="02020600000000020000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28"/>
    <w:rsid w:val="000317D9"/>
    <w:rsid w:val="00CF3FE3"/>
    <w:rsid w:val="00FE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paragraph" w:customStyle="1" w:styleId="1CB0BC91BA6740898CCA0C58F82D885F">
    <w:name w:val="1CB0BC91BA6740898CCA0C58F82D885F"/>
  </w:style>
  <w:style w:type="paragraph" w:customStyle="1" w:styleId="5294B9F2F1DC43D5BFBA45272808F206">
    <w:name w:val="5294B9F2F1DC43D5BFBA45272808F206"/>
  </w:style>
  <w:style w:type="paragraph" w:customStyle="1" w:styleId="A620737C3F4D498D8F2A388B59908AE3">
    <w:name w:val="A620737C3F4D498D8F2A388B59908AE3"/>
  </w:style>
  <w:style w:type="paragraph" w:customStyle="1" w:styleId="786D1B8CB69E4D71A870FB26EBD703E5">
    <w:name w:val="786D1B8CB69E4D71A870FB26EBD703E5"/>
  </w:style>
  <w:style w:type="paragraph" w:customStyle="1" w:styleId="2CCE80518ADE47AC97EA3A61DC27D37C">
    <w:name w:val="2CCE80518ADE47AC97EA3A61DC27D37C"/>
  </w:style>
  <w:style w:type="paragraph" w:customStyle="1" w:styleId="59AB5ABE423A44CBBBA73A6CA3E7EF73">
    <w:name w:val="59AB5ABE423A44CBBBA73A6CA3E7EF73"/>
  </w:style>
  <w:style w:type="paragraph" w:customStyle="1" w:styleId="EA8635202D5046BC9D3BC3F0AC34B901">
    <w:name w:val="EA8635202D5046BC9D3BC3F0AC34B901"/>
    <w:rsid w:val="00CF3FE3"/>
  </w:style>
  <w:style w:type="paragraph" w:customStyle="1" w:styleId="77E444E5DB224972AF500E94026D8332">
    <w:name w:val="77E444E5DB224972AF500E94026D8332"/>
  </w:style>
  <w:style w:type="paragraph" w:customStyle="1" w:styleId="575A756900594244A071C85CEF8CA5AB">
    <w:name w:val="575A756900594244A071C85CEF8CA5AB"/>
  </w:style>
  <w:style w:type="paragraph" w:customStyle="1" w:styleId="EB329961917241248BE23ADECAC735A3">
    <w:name w:val="EB329961917241248BE23ADECAC735A3"/>
  </w:style>
  <w:style w:type="paragraph" w:customStyle="1" w:styleId="4FDB75E1B3404C07B7133FB0E0A13675">
    <w:name w:val="4FDB75E1B3404C07B7133FB0E0A13675"/>
  </w:style>
  <w:style w:type="paragraph" w:customStyle="1" w:styleId="85AAF10A947B4D449201F72F171E8580">
    <w:name w:val="85AAF10A947B4D449201F72F171E8580"/>
  </w:style>
  <w:style w:type="paragraph" w:customStyle="1" w:styleId="C178B43D87A7422C98BEF4DB0BB79C1D">
    <w:name w:val="C178B43D87A7422C98BEF4DB0BB79C1D"/>
  </w:style>
  <w:style w:type="paragraph" w:customStyle="1" w:styleId="FBFB8F7DF5AC4D2D8054AE517E52549C">
    <w:name w:val="FBFB8F7DF5AC4D2D8054AE517E52549C"/>
    <w:rsid w:val="00CF3FE3"/>
  </w:style>
  <w:style w:type="paragraph" w:customStyle="1" w:styleId="69924685E8734CE2980DE06766C9E063">
    <w:name w:val="69924685E8734CE2980DE06766C9E063"/>
    <w:rsid w:val="00CF3F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166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Bernard Lachat</dc:creator>
  <cp:keywords/>
  <dc:description/>
  <cp:lastModifiedBy>Bernard Lachat</cp:lastModifiedBy>
  <cp:revision>3</cp:revision>
  <dcterms:created xsi:type="dcterms:W3CDTF">2024-01-17T14:19:00Z</dcterms:created>
  <dcterms:modified xsi:type="dcterms:W3CDTF">2024-01-17T14:20:00Z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